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7BB" w:rsidRDefault="001040EE" w:rsidP="0044402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570339F2" wp14:editId="31D2E75C">
                <wp:simplePos x="0" y="0"/>
                <wp:positionH relativeFrom="column">
                  <wp:posOffset>3486150</wp:posOffset>
                </wp:positionH>
                <wp:positionV relativeFrom="paragraph">
                  <wp:posOffset>1886585</wp:posOffset>
                </wp:positionV>
                <wp:extent cx="3078480" cy="1752600"/>
                <wp:effectExtent l="19050" t="19050" r="2667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1752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304" w:rsidRDefault="00DB3304" w:rsidP="00AD2C8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Books to read together</w:t>
                            </w:r>
                            <w:r w:rsidR="0077156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040EE" w:rsidRDefault="001040EE" w:rsidP="00DB33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365D90" wp14:editId="45B04071">
                                  <wp:extent cx="962025" cy="962025"/>
                                  <wp:effectExtent l="0" t="0" r="9525" b="9525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025" cy="962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66BC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999A83" wp14:editId="56C957D9">
                                  <wp:extent cx="847725" cy="971550"/>
                                  <wp:effectExtent l="0" t="0" r="9525" b="0"/>
                                  <wp:docPr id="226" name="Picture 226" descr="Bear in a Square (A Barefoot Board Book) : Blackstone, Stella, Harter,  Debbie: Amazon.co.uk: Books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Bear in a Square (A Barefoot Board Book) : Blackstone, Stella, Harter,  Debbie: Amazon.co.uk: Books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66BC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396B57" wp14:editId="60D7BD0C">
                                  <wp:extent cx="866775" cy="1020689"/>
                                  <wp:effectExtent l="0" t="0" r="0" b="8255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7868" cy="10219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45D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</w:p>
                          <w:p w:rsidR="001040EE" w:rsidRDefault="001040EE" w:rsidP="00DB33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 w:rsidR="00E45D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766BC6" w:rsidRDefault="001040EE" w:rsidP="00DB33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E45D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</w:p>
                          <w:p w:rsidR="00E45DCE" w:rsidRDefault="00E45DCE" w:rsidP="00DB33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DB3304" w:rsidRDefault="00DB3304" w:rsidP="00DB33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:rsidR="006F714F" w:rsidRPr="00A04738" w:rsidRDefault="00DB3304" w:rsidP="00A0473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339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4.5pt;margin-top:148.55pt;width:242.4pt;height:138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" fillcolor="#e2efd9 [665]" strokecolor="#7030a0" strokeweight="2.25pt">
                <v:textbox>
                  <w:txbxContent>
                    <w:p w:rsidR="00DB3304" w:rsidRDefault="00DB3304" w:rsidP="00AD2C8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Books to read together</w:t>
                      </w:r>
                      <w:r w:rsidR="0077156C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040EE" w:rsidRDefault="001040EE" w:rsidP="00DB33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365D90" wp14:editId="45B04071">
                            <wp:extent cx="962025" cy="962025"/>
                            <wp:effectExtent l="0" t="0" r="9525" b="9525"/>
                            <wp:docPr id="227" name="Picture 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025" cy="962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66BC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999A83" wp14:editId="56C957D9">
                            <wp:extent cx="847725" cy="971550"/>
                            <wp:effectExtent l="0" t="0" r="9525" b="0"/>
                            <wp:docPr id="226" name="Picture 226" descr="Bear in a Square (A Barefoot Board Book) : Blackstone, Stella, Harter,  Debbie: Amazon.co.uk: Books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Bear in a Square (A Barefoot Board Book) : Blackstone, Stella, Harter,  Debbie: Amazon.co.uk: Books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7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66BC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396B57" wp14:editId="60D7BD0C">
                            <wp:extent cx="866775" cy="1020689"/>
                            <wp:effectExtent l="0" t="0" r="0" b="8255"/>
                            <wp:docPr id="228" name="Picture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7868" cy="10219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45D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</w:t>
                      </w:r>
                    </w:p>
                    <w:p w:rsidR="001040EE" w:rsidRDefault="001040EE" w:rsidP="00DB33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</w:t>
                      </w:r>
                      <w:r w:rsidR="00E45D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  <w:p w:rsidR="00766BC6" w:rsidRDefault="001040EE" w:rsidP="00DB33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E45DC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</w:t>
                      </w:r>
                    </w:p>
                    <w:p w:rsidR="00E45DCE" w:rsidRDefault="00E45DCE" w:rsidP="00DB33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DB3304" w:rsidRDefault="00DB3304" w:rsidP="00DB33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6F714F" w:rsidRPr="00A04738" w:rsidRDefault="00DB3304" w:rsidP="00A0473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511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A22BE7" wp14:editId="5E7B1EB3">
                <wp:simplePos x="0" y="0"/>
                <wp:positionH relativeFrom="column">
                  <wp:posOffset>7581900</wp:posOffset>
                </wp:positionH>
                <wp:positionV relativeFrom="paragraph">
                  <wp:posOffset>4686935</wp:posOffset>
                </wp:positionV>
                <wp:extent cx="1470660" cy="476250"/>
                <wp:effectExtent l="0" t="0" r="15240" b="1905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306E" w:rsidRPr="00AC306E" w:rsidRDefault="00AC306E" w:rsidP="00AC306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0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New words which I will learn: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22BE7" id="Text Box 192" o:spid="_x0000_s1027" type="#_x0000_t202" style="position:absolute;margin-left:597pt;margin-top:369.05pt;width:115.8pt;height:37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" fillcolor="white [3201]" strokecolor="#7030a0" strokeweight=".5pt">
                <v:textbox>
                  <w:txbxContent>
                    <w:p w:rsidR="00AC306E" w:rsidRPr="00AC306E" w:rsidRDefault="00AC306E" w:rsidP="00AC306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06E">
                        <w:rPr>
                          <w:rFonts w:ascii="Comic Sans MS" w:hAnsi="Comic Sans MS"/>
                          <w:sz w:val="20"/>
                          <w:szCs w:val="20"/>
                        </w:rPr>
                        <w:t>New words which I will learn:</w:t>
                      </w:r>
                    </w:p>
                  </w:txbxContent>
                </v:textbox>
              </v:shape>
            </w:pict>
          </mc:Fallback>
        </mc:AlternateContent>
      </w:r>
      <w:r w:rsidR="007511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3705860</wp:posOffset>
                </wp:positionV>
                <wp:extent cx="152400" cy="190500"/>
                <wp:effectExtent l="19050" t="19050" r="19050" b="38100"/>
                <wp:wrapNone/>
                <wp:docPr id="216" name="Diamond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90500"/>
                        </a:xfrm>
                        <a:prstGeom prst="diamond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86615D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216" o:spid="_x0000_s1026" type="#_x0000_t4" style="position:absolute;margin-left:218.25pt;margin-top:291.8pt;width:12pt;height: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" fillcolor="#538135 [2409]" strokecolor="#1f4d78 [1604]" strokeweight="1pt"/>
            </w:pict>
          </mc:Fallback>
        </mc:AlternateContent>
      </w:r>
      <w:r w:rsidR="007511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3686810</wp:posOffset>
                </wp:positionV>
                <wp:extent cx="152400" cy="190500"/>
                <wp:effectExtent l="19050" t="19050" r="19050" b="38100"/>
                <wp:wrapNone/>
                <wp:docPr id="219" name="Diamond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90500"/>
                        </a:xfrm>
                        <a:prstGeom prst="diamond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AB081" id="Diamond 219" o:spid="_x0000_s1026" type="#_x0000_t4" style="position:absolute;margin-left:205.5pt;margin-top:290.3pt;width:12pt;height: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" fillcolor="#7030a0" strokecolor="#1f4d78 [1604]" strokeweight="1pt"/>
            </w:pict>
          </mc:Fallback>
        </mc:AlternateContent>
      </w:r>
      <w:r w:rsidR="007511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3705860</wp:posOffset>
                </wp:positionV>
                <wp:extent cx="171450" cy="190500"/>
                <wp:effectExtent l="19050" t="19050" r="19050" b="38100"/>
                <wp:wrapNone/>
                <wp:docPr id="218" name="Diamond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diamon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2D0AF6" id="Diamond 218" o:spid="_x0000_s1026" type="#_x0000_t4" style="position:absolute;margin-left:232.5pt;margin-top:291.8pt;width:13.5pt;height: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" fillcolor="#ffc000" strokecolor="#1f4d78 [1604]" strokeweight="1pt"/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8BC7431" wp14:editId="30C23F3D">
                <wp:simplePos x="0" y="0"/>
                <wp:positionH relativeFrom="column">
                  <wp:posOffset>6762750</wp:posOffset>
                </wp:positionH>
                <wp:positionV relativeFrom="paragraph">
                  <wp:posOffset>276860</wp:posOffset>
                </wp:positionV>
                <wp:extent cx="3314700" cy="2724150"/>
                <wp:effectExtent l="19050" t="1905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7241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91C" w:rsidRDefault="00707CC7" w:rsidP="007D245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07C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</w:t>
                            </w:r>
                            <w:r w:rsidR="0064122C" w:rsidRPr="00707C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aths</w:t>
                            </w:r>
                          </w:p>
                          <w:p w:rsidR="00851458" w:rsidRPr="00B77097" w:rsidRDefault="00851458" w:rsidP="00C77D80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77097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>size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82AD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7097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small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82AD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7097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medium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82AD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7097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>big</w:t>
                            </w:r>
                          </w:p>
                          <w:p w:rsidR="00851458" w:rsidRPr="00082AD1" w:rsidRDefault="00851458" w:rsidP="00C77D80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77097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shapes</w:t>
                            </w:r>
                            <w:r w:rsidR="00082AD1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7097">
                              <w:rPr>
                                <w:rFonts w:ascii="Comic Sans MS" w:hAnsi="Comic Sans MS"/>
                                <w:color w:val="6600FF"/>
                                <w:sz w:val="28"/>
                                <w:szCs w:val="28"/>
                              </w:rPr>
                              <w:t>triangle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82AD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7097">
                              <w:rPr>
                                <w:rFonts w:ascii="Comic Sans MS" w:hAnsi="Comic Sans MS"/>
                                <w:color w:val="9900CC"/>
                                <w:sz w:val="28"/>
                                <w:szCs w:val="28"/>
                              </w:rPr>
                              <w:t>circle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77097">
                              <w:rPr>
                                <w:rFonts w:ascii="Comic Sans MS" w:hAnsi="Comic Sans MS"/>
                                <w:color w:val="FF3399"/>
                                <w:sz w:val="28"/>
                                <w:szCs w:val="28"/>
                              </w:rPr>
                              <w:t>square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77097">
                              <w:rPr>
                                <w:rFonts w:ascii="Comic Sans MS" w:hAnsi="Comic Sans MS"/>
                                <w:color w:val="00CC00"/>
                                <w:sz w:val="28"/>
                                <w:szCs w:val="28"/>
                              </w:rPr>
                              <w:t>rectangle</w:t>
                            </w:r>
                            <w:r w:rsidR="00082AD1">
                              <w:rPr>
                                <w:rFonts w:ascii="Comic Sans MS" w:hAnsi="Comic Sans MS"/>
                                <w:color w:val="00CC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77097">
                              <w:rPr>
                                <w:rFonts w:ascii="Comic Sans MS" w:hAnsi="Comic Sans MS"/>
                                <w:color w:val="0066CC"/>
                                <w:sz w:val="28"/>
                                <w:szCs w:val="28"/>
                              </w:rPr>
                              <w:t>patterns</w:t>
                            </w:r>
                            <w:r w:rsidR="00082AD1">
                              <w:rPr>
                                <w:rFonts w:ascii="Comic Sans MS" w:hAnsi="Comic Sans MS"/>
                                <w:color w:val="0066CC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77097">
                              <w:rPr>
                                <w:rFonts w:ascii="Comic Sans MS" w:hAnsi="Comic Sans MS"/>
                                <w:color w:val="00CC00"/>
                                <w:sz w:val="28"/>
                                <w:szCs w:val="28"/>
                              </w:rPr>
                              <w:t>zig zag</w:t>
                            </w:r>
                            <w:r w:rsidR="00082AD1">
                              <w:rPr>
                                <w:rFonts w:ascii="Comic Sans MS" w:hAnsi="Comic Sans MS"/>
                                <w:color w:val="00CC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77097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 xml:space="preserve">dots </w:t>
                            </w:r>
                            <w:r w:rsidR="00082AD1" w:rsidRPr="00082AD1">
                              <w:rPr>
                                <w:rFonts w:ascii="Comic Sans MS" w:hAnsi="Comic Sans MS"/>
                                <w:color w:val="BC14B0"/>
                                <w:sz w:val="28"/>
                                <w:szCs w:val="28"/>
                              </w:rPr>
                              <w:t xml:space="preserve">curved </w:t>
                            </w:r>
                            <w:r w:rsidR="00082AD1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82AD1" w:rsidRPr="00082AD1">
                              <w:rPr>
                                <w:rFonts w:ascii="Comic Sans MS" w:hAnsi="Comic Sans MS"/>
                                <w:color w:val="ED7D31" w:themeColor="accent2"/>
                                <w:sz w:val="28"/>
                                <w:szCs w:val="28"/>
                              </w:rPr>
                              <w:t>straight</w:t>
                            </w:r>
                            <w:r w:rsidR="00082AD1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 xml:space="preserve">  repeated  </w:t>
                            </w:r>
                            <w:r w:rsidR="00082AD1" w:rsidRPr="00082AD1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natural</w:t>
                            </w:r>
                            <w:r w:rsidR="00FC3A5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symmetrical  </w:t>
                            </w:r>
                            <w:r w:rsidR="00523CE7" w:rsidRPr="00523CE7">
                              <w:rPr>
                                <w:rFonts w:ascii="Comic Sans MS" w:hAnsi="Comic Sans MS"/>
                                <w:color w:val="5B9BD5" w:themeColor="accent1"/>
                                <w:sz w:val="28"/>
                                <w:szCs w:val="28"/>
                              </w:rPr>
                              <w:t>edges</w:t>
                            </w:r>
                            <w:r w:rsidR="00523CE7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523CE7" w:rsidRPr="00523CE7">
                              <w:rPr>
                                <w:rFonts w:ascii="Comic Sans MS" w:hAnsi="Comic Sans MS"/>
                                <w:color w:val="70AD47" w:themeColor="accent6"/>
                                <w:sz w:val="28"/>
                                <w:szCs w:val="28"/>
                              </w:rPr>
                              <w:t xml:space="preserve">corners </w:t>
                            </w:r>
                            <w:r w:rsidR="00523CE7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3CE7" w:rsidRPr="00523CE7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>sides</w:t>
                            </w:r>
                          </w:p>
                          <w:p w:rsidR="00707CC7" w:rsidRDefault="00707CC7" w:rsidP="00707CC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07CC7" w:rsidRDefault="00707CC7" w:rsidP="00707CC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07CC7" w:rsidRDefault="00707CC7" w:rsidP="00707CC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07CC7" w:rsidRPr="00707CC7" w:rsidRDefault="00707CC7" w:rsidP="007D245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C7431" id="_x0000_s1028" type="#_x0000_t202" style="position:absolute;margin-left:532.5pt;margin-top:21.8pt;width:261pt;height:21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" fillcolor="#e2efd9 [665]" strokecolor="#7030a0" strokeweight="2.25pt">
                <v:textbox>
                  <w:txbxContent>
                    <w:p w:rsidR="00AE691C" w:rsidRDefault="00707CC7" w:rsidP="007D245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07CC7">
                        <w:rPr>
                          <w:rFonts w:ascii="Comic Sans MS" w:hAnsi="Comic Sans MS"/>
                          <w:sz w:val="28"/>
                          <w:szCs w:val="28"/>
                        </w:rPr>
                        <w:t>M</w:t>
                      </w:r>
                      <w:r w:rsidR="0064122C" w:rsidRPr="00707CC7">
                        <w:rPr>
                          <w:rFonts w:ascii="Comic Sans MS" w:hAnsi="Comic Sans MS"/>
                          <w:sz w:val="28"/>
                          <w:szCs w:val="28"/>
                        </w:rPr>
                        <w:t>aths</w:t>
                      </w:r>
                    </w:p>
                    <w:p w:rsidR="00851458" w:rsidRPr="00B77097" w:rsidRDefault="00851458" w:rsidP="00C77D80">
                      <w:pPr>
                        <w:spacing w:after="0" w:line="360" w:lineRule="auto"/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</w:pPr>
                      <w:r w:rsidRPr="00B77097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>size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082AD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B77097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small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082AD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B77097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medium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082AD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B77097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>big</w:t>
                      </w:r>
                    </w:p>
                    <w:p w:rsidR="00851458" w:rsidRPr="00082AD1" w:rsidRDefault="00851458" w:rsidP="00C77D80">
                      <w:pPr>
                        <w:spacing w:after="0" w:line="360" w:lineRule="auto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B77097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shapes</w:t>
                      </w:r>
                      <w:r w:rsidR="00082AD1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Pr="00B77097">
                        <w:rPr>
                          <w:rFonts w:ascii="Comic Sans MS" w:hAnsi="Comic Sans MS"/>
                          <w:color w:val="6600FF"/>
                          <w:sz w:val="28"/>
                          <w:szCs w:val="28"/>
                        </w:rPr>
                        <w:t>triangle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082AD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B77097">
                        <w:rPr>
                          <w:rFonts w:ascii="Comic Sans MS" w:hAnsi="Comic Sans MS"/>
                          <w:color w:val="9900CC"/>
                          <w:sz w:val="28"/>
                          <w:szCs w:val="28"/>
                        </w:rPr>
                        <w:t>circle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</w:t>
                      </w:r>
                      <w:r w:rsidRPr="00B77097">
                        <w:rPr>
                          <w:rFonts w:ascii="Comic Sans MS" w:hAnsi="Comic Sans MS"/>
                          <w:color w:val="FF3399"/>
                          <w:sz w:val="28"/>
                          <w:szCs w:val="28"/>
                        </w:rPr>
                        <w:t>square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</w:t>
                      </w:r>
                      <w:r w:rsidRPr="00B77097">
                        <w:rPr>
                          <w:rFonts w:ascii="Comic Sans MS" w:hAnsi="Comic Sans MS"/>
                          <w:color w:val="00CC00"/>
                          <w:sz w:val="28"/>
                          <w:szCs w:val="28"/>
                        </w:rPr>
                        <w:t>rectangle</w:t>
                      </w:r>
                      <w:r w:rsidR="00082AD1">
                        <w:rPr>
                          <w:rFonts w:ascii="Comic Sans MS" w:hAnsi="Comic Sans MS"/>
                          <w:color w:val="00CC00"/>
                          <w:sz w:val="28"/>
                          <w:szCs w:val="28"/>
                        </w:rPr>
                        <w:t xml:space="preserve">  </w:t>
                      </w:r>
                      <w:r w:rsidRPr="00B77097">
                        <w:rPr>
                          <w:rFonts w:ascii="Comic Sans MS" w:hAnsi="Comic Sans MS"/>
                          <w:color w:val="0066CC"/>
                          <w:sz w:val="28"/>
                          <w:szCs w:val="28"/>
                        </w:rPr>
                        <w:t>patterns</w:t>
                      </w:r>
                      <w:r w:rsidR="00082AD1">
                        <w:rPr>
                          <w:rFonts w:ascii="Comic Sans MS" w:hAnsi="Comic Sans MS"/>
                          <w:color w:val="0066CC"/>
                          <w:sz w:val="28"/>
                          <w:szCs w:val="28"/>
                        </w:rPr>
                        <w:t xml:space="preserve">  </w:t>
                      </w:r>
                      <w:r w:rsidRPr="00B77097">
                        <w:rPr>
                          <w:rFonts w:ascii="Comic Sans MS" w:hAnsi="Comic Sans MS"/>
                          <w:color w:val="00CC00"/>
                          <w:sz w:val="28"/>
                          <w:szCs w:val="28"/>
                        </w:rPr>
                        <w:t>zig zag</w:t>
                      </w:r>
                      <w:r w:rsidR="00082AD1">
                        <w:rPr>
                          <w:rFonts w:ascii="Comic Sans MS" w:hAnsi="Comic Sans MS"/>
                          <w:color w:val="00CC00"/>
                          <w:sz w:val="28"/>
                          <w:szCs w:val="28"/>
                        </w:rPr>
                        <w:t xml:space="preserve">  </w:t>
                      </w:r>
                      <w:r w:rsidRPr="00B77097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 xml:space="preserve">dots </w:t>
                      </w:r>
                      <w:r w:rsidR="00082AD1" w:rsidRPr="00082AD1">
                        <w:rPr>
                          <w:rFonts w:ascii="Comic Sans MS" w:hAnsi="Comic Sans MS"/>
                          <w:color w:val="BC14B0"/>
                          <w:sz w:val="28"/>
                          <w:szCs w:val="28"/>
                        </w:rPr>
                        <w:t xml:space="preserve">curved </w:t>
                      </w:r>
                      <w:r w:rsidR="00082AD1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r w:rsidR="00082AD1" w:rsidRPr="00082AD1">
                        <w:rPr>
                          <w:rFonts w:ascii="Comic Sans MS" w:hAnsi="Comic Sans MS"/>
                          <w:color w:val="ED7D31" w:themeColor="accent2"/>
                          <w:sz w:val="28"/>
                          <w:szCs w:val="28"/>
                        </w:rPr>
                        <w:t>straight</w:t>
                      </w:r>
                      <w:r w:rsidR="00082AD1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 xml:space="preserve">  repeated  </w:t>
                      </w:r>
                      <w:r w:rsidR="00082AD1" w:rsidRPr="00082AD1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natural</w:t>
                      </w:r>
                      <w:r w:rsidR="00FC3A53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symmetrical  </w:t>
                      </w:r>
                      <w:r w:rsidR="00523CE7" w:rsidRPr="00523CE7">
                        <w:rPr>
                          <w:rFonts w:ascii="Comic Sans MS" w:hAnsi="Comic Sans MS"/>
                          <w:color w:val="5B9BD5" w:themeColor="accent1"/>
                          <w:sz w:val="28"/>
                          <w:szCs w:val="28"/>
                        </w:rPr>
                        <w:t>edges</w:t>
                      </w:r>
                      <w:r w:rsidR="00523CE7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="00523CE7" w:rsidRPr="00523CE7">
                        <w:rPr>
                          <w:rFonts w:ascii="Comic Sans MS" w:hAnsi="Comic Sans MS"/>
                          <w:color w:val="70AD47" w:themeColor="accent6"/>
                          <w:sz w:val="28"/>
                          <w:szCs w:val="28"/>
                        </w:rPr>
                        <w:t xml:space="preserve">corners </w:t>
                      </w:r>
                      <w:r w:rsidR="00523CE7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523CE7" w:rsidRPr="00523CE7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>sides</w:t>
                      </w:r>
                    </w:p>
                    <w:p w:rsidR="00707CC7" w:rsidRDefault="00707CC7" w:rsidP="00707CC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707CC7" w:rsidRDefault="00707CC7" w:rsidP="00707CC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707CC7" w:rsidRDefault="00707CC7" w:rsidP="00707CC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707CC7" w:rsidRPr="00707CC7" w:rsidRDefault="00707CC7" w:rsidP="007D245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F36087B" wp14:editId="26F01E3E">
                <wp:simplePos x="0" y="0"/>
                <wp:positionH relativeFrom="margin">
                  <wp:align>left</wp:align>
                </wp:positionH>
                <wp:positionV relativeFrom="paragraph">
                  <wp:posOffset>4086860</wp:posOffset>
                </wp:positionV>
                <wp:extent cx="6619875" cy="2790825"/>
                <wp:effectExtent l="19050" t="1905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27908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7C58" w:rsidRDefault="002F4850" w:rsidP="009B0D0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AD2C8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960291" wp14:editId="66ED37BC">
                                  <wp:extent cx="3152775" cy="2379980"/>
                                  <wp:effectExtent l="0" t="0" r="9525" b="127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5316" t="7530" b="368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16439" cy="24280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AD2C88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97031F" wp14:editId="595F9C9E">
                                  <wp:extent cx="2895600" cy="243840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95600" cy="243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</w:t>
                            </w:r>
                          </w:p>
                          <w:p w:rsidR="00E703D9" w:rsidRPr="006F714F" w:rsidRDefault="006F714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D325D1" w:rsidRPr="00D325D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9B0D01"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                         </w:t>
                            </w:r>
                          </w:p>
                          <w:p w:rsidR="00215650" w:rsidRDefault="00BD7680">
                            <w:r>
                              <w:t xml:space="preserve">                                                                                                                                </w:t>
                            </w:r>
                            <w:r w:rsidR="007E7C58">
                              <w:t xml:space="preserve">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6087B" id="_x0000_s1029" type="#_x0000_t202" style="position:absolute;margin-left:0;margin-top:321.8pt;width:521.25pt;height:219.7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" fillcolor="#fbe4d5 [661]" strokecolor="#7030a0" strokeweight="2.25pt">
                <v:textbox>
                  <w:txbxContent>
                    <w:p w:rsidR="007E7C58" w:rsidRDefault="002F4850" w:rsidP="009B0D0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AD2C8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960291" wp14:editId="66ED37BC">
                            <wp:extent cx="3152775" cy="2379980"/>
                            <wp:effectExtent l="0" t="0" r="9525" b="127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5316" t="7530" b="368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16439" cy="242803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AD2C88"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t xml:space="preserve">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97031F" wp14:editId="595F9C9E">
                            <wp:extent cx="2895600" cy="243840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95600" cy="243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</w:t>
                      </w:r>
                    </w:p>
                    <w:p w:rsidR="00E703D9" w:rsidRPr="006F714F" w:rsidRDefault="006F714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.</w:t>
                      </w:r>
                      <w:r w:rsidR="00D325D1" w:rsidRPr="00D325D1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9B0D01">
                        <w:rPr>
                          <w:noProof/>
                          <w:lang w:eastAsia="en-GB"/>
                        </w:rPr>
                        <w:t xml:space="preserve">                                                                         </w:t>
                      </w:r>
                    </w:p>
                    <w:p w:rsidR="00215650" w:rsidRDefault="00BD7680">
                      <w:r>
                        <w:t xml:space="preserve">                                                                                                                                </w:t>
                      </w:r>
                      <w:r w:rsidR="007E7C58">
                        <w:t xml:space="preserve">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46AE9BF8" wp14:editId="33A25A94">
                <wp:simplePos x="0" y="0"/>
                <wp:positionH relativeFrom="margin">
                  <wp:posOffset>6790690</wp:posOffset>
                </wp:positionH>
                <wp:positionV relativeFrom="paragraph">
                  <wp:posOffset>3343910</wp:posOffset>
                </wp:positionV>
                <wp:extent cx="3057525" cy="3550920"/>
                <wp:effectExtent l="19050" t="19050" r="28575" b="1143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355092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54D" w:rsidRPr="00FC3A53" w:rsidRDefault="009B0D01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A53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36154D" w:rsidRPr="00FC3A53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36154D" w:rsidRPr="00FC3A5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red  </w:t>
                            </w:r>
                            <w:r w:rsidR="0036154D" w:rsidRPr="00FC3A53">
                              <w:rPr>
                                <w:rFonts w:ascii="Comic Sans MS" w:hAnsi="Comic Sans MS"/>
                                <w:color w:val="FFFF00"/>
                                <w:sz w:val="28"/>
                                <w:szCs w:val="28"/>
                              </w:rPr>
                              <w:t>yellow</w:t>
                            </w:r>
                            <w:r w:rsidR="0036154D"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36154D" w:rsidRPr="00FC3A53">
                              <w:rPr>
                                <w:rFonts w:ascii="Comic Sans MS" w:hAnsi="Comic Sans MS"/>
                                <w:color w:val="FFC000"/>
                                <w:sz w:val="28"/>
                                <w:szCs w:val="28"/>
                              </w:rPr>
                              <w:t>orange</w:t>
                            </w:r>
                            <w:r w:rsidR="0036154D"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36154D" w:rsidRPr="00FC3A53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blue</w:t>
                            </w:r>
                            <w:r w:rsidR="0036154D"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gold</w:t>
                            </w:r>
                          </w:p>
                          <w:p w:rsidR="0036154D" w:rsidRPr="00FC3A53" w:rsidRDefault="0036154D" w:rsidP="009B0D0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C3A5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green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FC3A53">
                              <w:rPr>
                                <w:rFonts w:ascii="Comic Sans MS" w:hAnsi="Comic Sans MS"/>
                                <w:color w:val="FF00FF"/>
                                <w:sz w:val="28"/>
                                <w:szCs w:val="28"/>
                              </w:rPr>
                              <w:t>pink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FC3A53">
                              <w:rPr>
                                <w:rFonts w:ascii="Comic Sans MS" w:hAnsi="Comic Sans MS"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light blue  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black  </w:t>
                            </w:r>
                            <w:r w:rsidRPr="00FC3A53">
                              <w:rPr>
                                <w:rFonts w:ascii="Comic Sans MS" w:hAnsi="Comic Sans MS"/>
                                <w:color w:val="833C0B" w:themeColor="accent2" w:themeShade="80"/>
                                <w:sz w:val="28"/>
                                <w:szCs w:val="28"/>
                              </w:rPr>
                              <w:t>brown</w:t>
                            </w:r>
                            <w:r w:rsidR="00FC3A53">
                              <w:rPr>
                                <w:rFonts w:ascii="Comic Sans MS" w:hAnsi="Comic Sans MS"/>
                                <w:color w:val="833C0B" w:themeColor="accent2" w:themeShade="8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FC3A5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square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FC3A5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circle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FC3A53">
                              <w:rPr>
                                <w:rFonts w:ascii="Comic Sans MS" w:hAnsi="Comic Sans MS"/>
                                <w:color w:val="FFFF00"/>
                                <w:sz w:val="28"/>
                                <w:szCs w:val="28"/>
                              </w:rPr>
                              <w:t>rectangle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star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70AD47" w:themeColor="accent6"/>
                                <w:sz w:val="28"/>
                                <w:szCs w:val="28"/>
                              </w:rPr>
                              <w:t>triangle</w:t>
                            </w:r>
                            <w:r w:rsidR="007511DD">
                              <w:rPr>
                                <w:rFonts w:ascii="Comic Sans MS" w:hAnsi="Comic Sans MS"/>
                                <w:color w:val="70AD47" w:themeColor="accent6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7511DD" w:rsidRPr="007511D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curved</w:t>
                            </w:r>
                            <w:r w:rsidR="0077260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77260D" w:rsidRPr="0077260D">
                              <w:rPr>
                                <w:rFonts w:ascii="Comic Sans MS" w:hAnsi="Comic Sans MS"/>
                                <w:color w:val="70AD47" w:themeColor="accent6"/>
                                <w:sz w:val="28"/>
                                <w:szCs w:val="28"/>
                              </w:rPr>
                              <w:t>patchwork</w:t>
                            </w:r>
                          </w:p>
                          <w:p w:rsidR="009B0D01" w:rsidRDefault="009B0D01" w:rsidP="009B0D01">
                            <w:r>
                              <w:t xml:space="preserve">                                    </w:t>
                            </w:r>
                          </w:p>
                          <w:p w:rsidR="00FC3A53" w:rsidRDefault="00FC3A53" w:rsidP="009B0D01"/>
                          <w:p w:rsidR="00AC306E" w:rsidRPr="00FC3A53" w:rsidRDefault="00AC306E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repeated pattern </w:t>
                            </w:r>
                            <w:r w:rsidRPr="00FC3A53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 xml:space="preserve">zig zag </w:t>
                            </w:r>
                            <w:r w:rsidRPr="00FC3A5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shapes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C306E" w:rsidRPr="00FC3A53" w:rsidRDefault="00AC306E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size </w:t>
                            </w:r>
                            <w:r w:rsidRPr="00FC3A53">
                              <w:rPr>
                                <w:rFonts w:ascii="Comic Sans MS" w:hAnsi="Comic Sans MS"/>
                                <w:color w:val="2F5496" w:themeColor="accent5" w:themeShade="BF"/>
                                <w:sz w:val="28"/>
                                <w:szCs w:val="28"/>
                              </w:rPr>
                              <w:t xml:space="preserve">big </w:t>
                            </w:r>
                            <w:r w:rsidRPr="00FC3A53">
                              <w:rPr>
                                <w:rFonts w:ascii="Comic Sans MS" w:hAnsi="Comic Sans MS"/>
                                <w:color w:val="00FF00"/>
                                <w:sz w:val="28"/>
                                <w:szCs w:val="28"/>
                              </w:rPr>
                              <w:t>little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</w:rPr>
                              <w:t>medium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CC0066"/>
                                <w:sz w:val="28"/>
                                <w:szCs w:val="28"/>
                              </w:rPr>
                              <w:t>large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0000FF"/>
                                <w:sz w:val="28"/>
                                <w:szCs w:val="28"/>
                              </w:rPr>
                              <w:t>small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C306E" w:rsidRPr="00FC3A53" w:rsidRDefault="00AC306E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A53">
                              <w:rPr>
                                <w:rFonts w:ascii="Comic Sans MS" w:hAnsi="Comic Sans MS"/>
                                <w:color w:val="538135" w:themeColor="accent6" w:themeShade="BF"/>
                                <w:sz w:val="28"/>
                                <w:szCs w:val="28"/>
                              </w:rPr>
                              <w:t>measure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9CC2E5" w:themeColor="accent1" w:themeTint="99"/>
                                <w:sz w:val="28"/>
                                <w:szCs w:val="28"/>
                              </w:rPr>
                              <w:t>cuboid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cube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sphere</w:t>
                            </w:r>
                            <w:r w:rsidRPr="00FC3A5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3A53">
                              <w:rPr>
                                <w:rFonts w:ascii="Comic Sans MS" w:hAnsi="Comic Sans MS"/>
                                <w:color w:val="00B0F0"/>
                                <w:sz w:val="28"/>
                                <w:szCs w:val="28"/>
                              </w:rPr>
                              <w:t>cone</w:t>
                            </w:r>
                          </w:p>
                          <w:p w:rsidR="009B0D01" w:rsidRPr="000A4631" w:rsidRDefault="009B0D01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</w:p>
                          <w:p w:rsidR="009B0D01" w:rsidRDefault="009B0D01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                        </w:t>
                            </w:r>
                          </w:p>
                          <w:p w:rsidR="009B0D01" w:rsidRDefault="009B0D01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50FF2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9B0D01" w:rsidRDefault="009B0D01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</w:p>
                          <w:p w:rsidR="009B0D01" w:rsidRPr="000A4631" w:rsidRDefault="009B0D01" w:rsidP="009B0D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9B0D01" w:rsidRDefault="009B0D01" w:rsidP="009B0D01">
                            <w:r>
                              <w:t xml:space="preserve">                                                   </w:t>
                            </w:r>
                          </w:p>
                          <w:p w:rsidR="009B0D01" w:rsidRDefault="009B0D01" w:rsidP="009B0D01">
                            <w:r>
                              <w:t xml:space="preserve">                                                                                   </w:t>
                            </w:r>
                          </w:p>
                          <w:p w:rsidR="009B0D01" w:rsidRDefault="009B0D01" w:rsidP="009B0D01">
                            <w:r>
                              <w:t xml:space="preserve">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E9BF8" id="_x0000_s1030" type="#_x0000_t202" style="position:absolute;margin-left:534.7pt;margin-top:263.3pt;width:240.75pt;height:279.6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" fillcolor="#deebf7" strokecolor="#7030a0" strokeweight="2.25pt">
                <v:textbox>
                  <w:txbxContent>
                    <w:p w:rsidR="0036154D" w:rsidRPr="00FC3A53" w:rsidRDefault="009B0D01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A53">
                        <w:rPr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="0036154D" w:rsidRPr="00FC3A53">
                        <w:rPr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="0036154D" w:rsidRPr="00FC3A53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red  </w:t>
                      </w:r>
                      <w:r w:rsidR="0036154D" w:rsidRPr="00FC3A53">
                        <w:rPr>
                          <w:rFonts w:ascii="Comic Sans MS" w:hAnsi="Comic Sans MS"/>
                          <w:color w:val="FFFF00"/>
                          <w:sz w:val="28"/>
                          <w:szCs w:val="28"/>
                        </w:rPr>
                        <w:t>yellow</w:t>
                      </w:r>
                      <w:r w:rsidR="0036154D"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</w:t>
                      </w:r>
                      <w:r w:rsidR="0036154D" w:rsidRPr="00FC3A53">
                        <w:rPr>
                          <w:rFonts w:ascii="Comic Sans MS" w:hAnsi="Comic Sans MS"/>
                          <w:color w:val="FFC000"/>
                          <w:sz w:val="28"/>
                          <w:szCs w:val="28"/>
                        </w:rPr>
                        <w:t>orange</w:t>
                      </w:r>
                      <w:r w:rsidR="0036154D"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</w:t>
                      </w:r>
                      <w:r w:rsidR="0036154D" w:rsidRPr="00FC3A53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blue</w:t>
                      </w:r>
                      <w:r w:rsidR="0036154D"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gold</w:t>
                      </w:r>
                    </w:p>
                    <w:p w:rsidR="0036154D" w:rsidRPr="00FC3A53" w:rsidRDefault="0036154D" w:rsidP="009B0D01">
                      <w:pPr>
                        <w:rPr>
                          <w:sz w:val="28"/>
                          <w:szCs w:val="28"/>
                        </w:rPr>
                      </w:pPr>
                      <w:r w:rsidRPr="00FC3A5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green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</w:t>
                      </w:r>
                      <w:r w:rsidRPr="00FC3A53">
                        <w:rPr>
                          <w:rFonts w:ascii="Comic Sans MS" w:hAnsi="Comic Sans MS"/>
                          <w:color w:val="FF00FF"/>
                          <w:sz w:val="28"/>
                          <w:szCs w:val="28"/>
                        </w:rPr>
                        <w:t>pink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</w:t>
                      </w:r>
                      <w:r w:rsidRPr="00FC3A53">
                        <w:rPr>
                          <w:rFonts w:ascii="Comic Sans MS" w:hAnsi="Comic Sans MS"/>
                          <w:color w:val="5B9BD5" w:themeColor="accent1"/>
                          <w:sz w:val="28"/>
                          <w:szCs w:val="28"/>
                        </w:rPr>
                        <w:t xml:space="preserve">light blue  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black  </w:t>
                      </w:r>
                      <w:r w:rsidRPr="00FC3A53">
                        <w:rPr>
                          <w:rFonts w:ascii="Comic Sans MS" w:hAnsi="Comic Sans MS"/>
                          <w:color w:val="833C0B" w:themeColor="accent2" w:themeShade="80"/>
                          <w:sz w:val="28"/>
                          <w:szCs w:val="28"/>
                        </w:rPr>
                        <w:t>brown</w:t>
                      </w:r>
                      <w:r w:rsidR="00FC3A53">
                        <w:rPr>
                          <w:rFonts w:ascii="Comic Sans MS" w:hAnsi="Comic Sans MS"/>
                          <w:color w:val="833C0B" w:themeColor="accent2" w:themeShade="80"/>
                          <w:sz w:val="28"/>
                          <w:szCs w:val="28"/>
                        </w:rPr>
                        <w:t xml:space="preserve">  </w:t>
                      </w:r>
                      <w:r w:rsidRPr="00FC3A53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square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</w:t>
                      </w:r>
                      <w:r w:rsidRPr="00FC3A5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circle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</w:t>
                      </w:r>
                      <w:r w:rsidRPr="00FC3A53">
                        <w:rPr>
                          <w:rFonts w:ascii="Comic Sans MS" w:hAnsi="Comic Sans MS"/>
                          <w:color w:val="FFFF00"/>
                          <w:sz w:val="28"/>
                          <w:szCs w:val="28"/>
                        </w:rPr>
                        <w:t>rectangle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2E74B5" w:themeColor="accent1" w:themeShade="BF"/>
                          <w:sz w:val="28"/>
                          <w:szCs w:val="28"/>
                        </w:rPr>
                        <w:t>star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70AD47" w:themeColor="accent6"/>
                          <w:sz w:val="28"/>
                          <w:szCs w:val="28"/>
                        </w:rPr>
                        <w:t>triangle</w:t>
                      </w:r>
                      <w:r w:rsidR="007511DD">
                        <w:rPr>
                          <w:rFonts w:ascii="Comic Sans MS" w:hAnsi="Comic Sans MS"/>
                          <w:color w:val="70AD47" w:themeColor="accent6"/>
                          <w:sz w:val="28"/>
                          <w:szCs w:val="28"/>
                        </w:rPr>
                        <w:t xml:space="preserve">  </w:t>
                      </w:r>
                      <w:r w:rsidR="007511DD" w:rsidRPr="007511D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curved</w:t>
                      </w:r>
                      <w:r w:rsidR="0077260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="0077260D" w:rsidRPr="0077260D">
                        <w:rPr>
                          <w:rFonts w:ascii="Comic Sans MS" w:hAnsi="Comic Sans MS"/>
                          <w:color w:val="70AD47" w:themeColor="accent6"/>
                          <w:sz w:val="28"/>
                          <w:szCs w:val="28"/>
                        </w:rPr>
                        <w:t>patchwork</w:t>
                      </w:r>
                    </w:p>
                    <w:p w:rsidR="009B0D01" w:rsidRDefault="009B0D01" w:rsidP="009B0D01">
                      <w:r>
                        <w:t xml:space="preserve">                                    </w:t>
                      </w:r>
                    </w:p>
                    <w:p w:rsidR="00FC3A53" w:rsidRDefault="00FC3A53" w:rsidP="009B0D01"/>
                    <w:p w:rsidR="00AC306E" w:rsidRPr="00FC3A53" w:rsidRDefault="00AC306E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repeated pattern </w:t>
                      </w:r>
                      <w:r w:rsidRPr="00FC3A53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 xml:space="preserve">zig zag </w:t>
                      </w:r>
                      <w:r w:rsidRPr="00FC3A53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shapes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AC306E" w:rsidRPr="00FC3A53" w:rsidRDefault="00AC306E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size </w:t>
                      </w:r>
                      <w:r w:rsidRPr="00FC3A53">
                        <w:rPr>
                          <w:rFonts w:ascii="Comic Sans MS" w:hAnsi="Comic Sans MS"/>
                          <w:color w:val="2F5496" w:themeColor="accent5" w:themeShade="BF"/>
                          <w:sz w:val="28"/>
                          <w:szCs w:val="28"/>
                        </w:rPr>
                        <w:t xml:space="preserve">big </w:t>
                      </w:r>
                      <w:r w:rsidRPr="00FC3A53">
                        <w:rPr>
                          <w:rFonts w:ascii="Comic Sans MS" w:hAnsi="Comic Sans MS"/>
                          <w:color w:val="00FF00"/>
                          <w:sz w:val="28"/>
                          <w:szCs w:val="28"/>
                        </w:rPr>
                        <w:t>little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</w:rPr>
                        <w:t>medium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CC0066"/>
                          <w:sz w:val="28"/>
                          <w:szCs w:val="28"/>
                        </w:rPr>
                        <w:t>large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0000FF"/>
                          <w:sz w:val="28"/>
                          <w:szCs w:val="28"/>
                        </w:rPr>
                        <w:t>small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AC306E" w:rsidRPr="00FC3A53" w:rsidRDefault="00AC306E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A53">
                        <w:rPr>
                          <w:rFonts w:ascii="Comic Sans MS" w:hAnsi="Comic Sans MS"/>
                          <w:color w:val="538135" w:themeColor="accent6" w:themeShade="BF"/>
                          <w:sz w:val="28"/>
                          <w:szCs w:val="28"/>
                        </w:rPr>
                        <w:t>measure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9CC2E5" w:themeColor="accent1" w:themeTint="99"/>
                          <w:sz w:val="28"/>
                          <w:szCs w:val="28"/>
                        </w:rPr>
                        <w:t>cuboid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cube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C45911" w:themeColor="accent2" w:themeShade="BF"/>
                          <w:sz w:val="28"/>
                          <w:szCs w:val="28"/>
                        </w:rPr>
                        <w:t>sphere</w:t>
                      </w:r>
                      <w:r w:rsidRPr="00FC3A5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FC3A53">
                        <w:rPr>
                          <w:rFonts w:ascii="Comic Sans MS" w:hAnsi="Comic Sans MS"/>
                          <w:color w:val="00B0F0"/>
                          <w:sz w:val="28"/>
                          <w:szCs w:val="28"/>
                        </w:rPr>
                        <w:t>cone</w:t>
                      </w:r>
                    </w:p>
                    <w:p w:rsidR="009B0D01" w:rsidRPr="000A4631" w:rsidRDefault="009B0D01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</w:t>
                      </w:r>
                    </w:p>
                    <w:p w:rsidR="009B0D01" w:rsidRDefault="009B0D01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                        </w:t>
                      </w:r>
                    </w:p>
                    <w:p w:rsidR="009B0D01" w:rsidRDefault="009B0D01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150FF2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                                              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9B0D01" w:rsidRDefault="009B0D01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</w:t>
                      </w:r>
                    </w:p>
                    <w:p w:rsidR="009B0D01" w:rsidRPr="000A4631" w:rsidRDefault="009B0D01" w:rsidP="009B0D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9B0D01" w:rsidRDefault="009B0D01" w:rsidP="009B0D01">
                      <w:r>
                        <w:t xml:space="preserve">                                                   </w:t>
                      </w:r>
                    </w:p>
                    <w:p w:rsidR="009B0D01" w:rsidRDefault="009B0D01" w:rsidP="009B0D01">
                      <w:r>
                        <w:t xml:space="preserve">                                                                                   </w:t>
                      </w:r>
                    </w:p>
                    <w:p w:rsidR="009B0D01" w:rsidRDefault="009B0D01" w:rsidP="009B0D01">
                      <w:r>
                        <w:t xml:space="preserve">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3382010</wp:posOffset>
                </wp:positionV>
                <wp:extent cx="247650" cy="133350"/>
                <wp:effectExtent l="0" t="0" r="19050" b="1905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A92E68" id="Rectangle 215" o:spid="_x0000_s1026" style="position:absolute;margin-left:217.5pt;margin-top:266.3pt;width:19.5pt;height:10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" fillcolor="#5b9bd5 [3204]" strokecolor="#1f4d78 [1604]" strokeweight="1pt"/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3353435</wp:posOffset>
                </wp:positionV>
                <wp:extent cx="200025" cy="200025"/>
                <wp:effectExtent l="19050" t="19050" r="47625" b="28575"/>
                <wp:wrapNone/>
                <wp:docPr id="214" name="Isosceles Tri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3E9E3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14" o:spid="_x0000_s1026" type="#_x0000_t5" style="position:absolute;margin-left:195pt;margin-top:264.05pt;width:15.75pt;height:15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" fillcolor="#5b9bd5 [3204]" strokecolor="#1f4d78 [1604]" strokeweight="1pt"/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3391535</wp:posOffset>
                </wp:positionV>
                <wp:extent cx="209550" cy="114300"/>
                <wp:effectExtent l="0" t="0" r="19050" b="1905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F3AE3" id="Rectangle 213" o:spid="_x0000_s1026" style="position:absolute;margin-left:173.25pt;margin-top:267.05pt;width:16.5pt;height: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" fillcolor="#5b9bd5 [3204]" strokecolor="#1f4d78 [1604]" strokeweight="1pt"/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3353435</wp:posOffset>
                </wp:positionV>
                <wp:extent cx="180975" cy="209550"/>
                <wp:effectExtent l="19050" t="19050" r="47625" b="19050"/>
                <wp:wrapTopAndBottom/>
                <wp:docPr id="211" name="Isosceles Tri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095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7D80" w:rsidRDefault="00C77D80" w:rsidP="00C77D80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211" o:spid="_x0000_s1031" type="#_x0000_t5" style="position:absolute;margin-left:153.75pt;margin-top:264.05pt;width:14.25pt;height:16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" fillcolor="#5b9bd5 [3204]" strokecolor="#1f4d78 [1604]" strokeweight="1pt">
                <v:textbox>
                  <w:txbxContent>
                    <w:p w:rsidR="00C77D80" w:rsidRDefault="00C77D80" w:rsidP="00C77D80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3382010</wp:posOffset>
                </wp:positionV>
                <wp:extent cx="219075" cy="133350"/>
                <wp:effectExtent l="0" t="0" r="28575" b="1905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C1F118" id="Rectangle 209" o:spid="_x0000_s1026" style="position:absolute;margin-left:132.75pt;margin-top:266.3pt;width:17.25pt;height:10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" fillcolor="#5b9bd5 [3204]" strokecolor="#1f4d78 [1604]" strokeweight="1pt"/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3334385</wp:posOffset>
                </wp:positionV>
                <wp:extent cx="161925" cy="209550"/>
                <wp:effectExtent l="19050" t="19050" r="47625" b="19050"/>
                <wp:wrapNone/>
                <wp:docPr id="208" name="Isosceles Tri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95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0E6C2" id="Isosceles Triangle 208" o:spid="_x0000_s1026" type="#_x0000_t5" style="position:absolute;margin-left:117.75pt;margin-top:262.55pt;width:12.75pt;height:16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" fillcolor="#5b9bd5 [3204]" strokecolor="#1f4d78 [1604]" strokeweight="1pt"/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3686810</wp:posOffset>
                </wp:positionV>
                <wp:extent cx="209550" cy="190500"/>
                <wp:effectExtent l="0" t="0" r="19050" b="19050"/>
                <wp:wrapNone/>
                <wp:docPr id="195" name="Oval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33B32E" id="Oval 195" o:spid="_x0000_s1026" style="position:absolute;margin-left:103.5pt;margin-top:290.3pt;width:16.5pt;height: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3324860</wp:posOffset>
                </wp:positionV>
                <wp:extent cx="1247775" cy="238125"/>
                <wp:effectExtent l="0" t="0" r="28575" b="2857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3476" w:rsidRDefault="00623476">
                            <w:r>
                              <w:t>r</w:t>
                            </w:r>
                            <w:r w:rsidR="001040EE">
                              <w:t>epeated</w:t>
                            </w:r>
                            <w:r>
                              <w:t xml:space="preserve"> patterns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07" o:spid="_x0000_s1032" type="#_x0000_t202" style="position:absolute;margin-left:11.25pt;margin-top:261.8pt;width:98.25pt;height:18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" fillcolor="white [3201]" strokeweight=".5pt">
                <v:textbox>
                  <w:txbxContent>
                    <w:p w:rsidR="00623476" w:rsidRDefault="00623476">
                      <w:r>
                        <w:t>r</w:t>
                      </w:r>
                      <w:r w:rsidR="001040EE">
                        <w:t>epeated</w:t>
                      </w:r>
                      <w:r>
                        <w:t xml:space="preserve"> patterns</w:t>
                      </w:r>
                    </w:p>
                  </w:txbxContent>
                </v:textbox>
              </v:shape>
            </w:pict>
          </mc:Fallback>
        </mc:AlternateContent>
      </w:r>
      <w:r w:rsidR="00C77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3686810</wp:posOffset>
                </wp:positionV>
                <wp:extent cx="190500" cy="180975"/>
                <wp:effectExtent l="0" t="0" r="19050" b="28575"/>
                <wp:wrapNone/>
                <wp:docPr id="201" name="Ova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E7A30F" id="Oval 201" o:spid="_x0000_s1026" style="position:absolute;margin-left:87.75pt;margin-top:290.3pt;width:15pt;height:14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" fillcolor="red" strokecolor="#1f4d78 [1604]" strokeweight="1pt">
                <v:stroke joinstyle="miter"/>
              </v:oval>
            </w:pict>
          </mc:Fallback>
        </mc:AlternateContent>
      </w:r>
      <w:r w:rsidR="0062347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07D909" wp14:editId="711E07CE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3314700" cy="387667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8766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3D9" w:rsidRDefault="002334EA" w:rsidP="002334E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058E4C" wp14:editId="6AE5A0DD">
                                  <wp:extent cx="2714625" cy="1495425"/>
                                  <wp:effectExtent l="0" t="0" r="9525" b="9525"/>
                                  <wp:docPr id="7" name="Picture 7" descr="Patterns in Nature Display Poste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Patterns in Nature Display Poster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120" t="2660" r="16242" b="294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46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334EA" w:rsidRDefault="002334EA" w:rsidP="002334E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4E2D10" wp14:editId="0E316C89">
                                  <wp:extent cx="370800" cy="399600"/>
                                  <wp:effectExtent l="0" t="0" r="0" b="635"/>
                                  <wp:docPr id="8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0800" cy="39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46ED">
                              <w:rPr>
                                <w:rFonts w:ascii="Comic Sans MS" w:hAnsi="Comic Sans MS"/>
                              </w:rPr>
                              <w:t xml:space="preserve">                      </w:t>
                            </w:r>
                            <w:r w:rsidR="00B646E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D7E184" wp14:editId="3CF36948">
                                  <wp:extent cx="485775" cy="381000"/>
                                  <wp:effectExtent l="0" t="0" r="9525" b="0"/>
                                  <wp:docPr id="10" name="Picture 1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5775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46ED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:rsidR="00523CE7" w:rsidRDefault="00523CE7" w:rsidP="002334E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7E2C20" wp14:editId="016F9781">
                                  <wp:extent cx="476250" cy="419100"/>
                                  <wp:effectExtent l="0" t="0" r="0" b="0"/>
                                  <wp:docPr id="14" name="Picture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6250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</w:t>
                            </w:r>
                            <w:r w:rsidR="00CD0FC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366D9F" wp14:editId="4A183D4F">
                                  <wp:extent cx="561975" cy="457200"/>
                                  <wp:effectExtent l="0" t="0" r="9525" b="0"/>
                                  <wp:docPr id="5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/>
                                          <pic:cNvPicPr/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1439" t="19941" r="24385" b="251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197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:rsidR="00523CE7" w:rsidRDefault="00523CE7" w:rsidP="002334E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CBFDA6" wp14:editId="27056EC2">
                                  <wp:extent cx="370205" cy="371475"/>
                                  <wp:effectExtent l="0" t="0" r="0" b="9525"/>
                                  <wp:docPr id="6" name="Picture 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 rotWithShape="1"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66266" b="5116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20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B50FD5">
                              <w:rPr>
                                <w:rFonts w:ascii="Comic Sans MS" w:hAnsi="Comic Sans MS"/>
                              </w:rPr>
                              <w:t xml:space="preserve">                          </w:t>
                            </w:r>
                            <w:r w:rsidR="00CD0FC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B50FD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842A21" wp14:editId="13D1FAA0">
                                  <wp:extent cx="552450" cy="361950"/>
                                  <wp:effectExtent l="0" t="0" r="0" b="0"/>
                                  <wp:docPr id="193" name="Picture 19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 rotWithShape="1"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" t="-248" r="-1793" b="-37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361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0FC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B50FD5" w:rsidRDefault="00C77D80" w:rsidP="002334E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</w:t>
                            </w:r>
                          </w:p>
                          <w:p w:rsidR="00623476" w:rsidRPr="007D2452" w:rsidRDefault="00623476" w:rsidP="002334E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23476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AB921F" wp14:editId="6F1172C5">
                                  <wp:extent cx="209550" cy="190500"/>
                                  <wp:effectExtent l="0" t="0" r="0" b="0"/>
                                  <wp:docPr id="202" name="Picture 2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5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23476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BEE0B7" wp14:editId="30BFB0D0">
                                  <wp:extent cx="190500" cy="180975"/>
                                  <wp:effectExtent l="0" t="0" r="0" b="9525"/>
                                  <wp:docPr id="203" name="Picture 2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80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77D80" w:rsidRPr="00623476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1E93F0" wp14:editId="541E4D9B">
                                  <wp:extent cx="209550" cy="190500"/>
                                  <wp:effectExtent l="0" t="0" r="0" b="0"/>
                                  <wp:docPr id="204" name="Picture 2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5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77D80" w:rsidRPr="00623476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FADD09" wp14:editId="16FE7D89">
                                  <wp:extent cx="190500" cy="180975"/>
                                  <wp:effectExtent l="0" t="0" r="0" b="9525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80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77D80" w:rsidRPr="00623476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FA2814" wp14:editId="58E0526B">
                                  <wp:extent cx="209550" cy="190500"/>
                                  <wp:effectExtent l="0" t="0" r="0" b="0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5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77D80">
                              <w:rPr>
                                <w:rFonts w:ascii="Comic Sans MS" w:hAnsi="Comic Sans MS"/>
                              </w:rPr>
                              <w:t xml:space="preserve">              </w:t>
                            </w:r>
                            <w:r w:rsidR="007511DD" w:rsidRPr="006F0191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4ACCD0" wp14:editId="1BA0193D">
                                  <wp:extent cx="171450" cy="209550"/>
                                  <wp:effectExtent l="0" t="0" r="0" b="0"/>
                                  <wp:docPr id="220" name="Picture 2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0191" w:rsidRPr="006F0191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0500" cy="209550"/>
                                  <wp:effectExtent l="0" t="0" r="0" b="0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0191" w:rsidRPr="006F0191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1450" cy="209550"/>
                                  <wp:effectExtent l="0" t="0" r="0" b="0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0191" w:rsidRPr="006F0191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B4CDC7" wp14:editId="20472343">
                                  <wp:extent cx="171450" cy="209550"/>
                                  <wp:effectExtent l="0" t="0" r="0" b="0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511DD" w:rsidRPr="007511DD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0500" cy="209550"/>
                                  <wp:effectExtent l="0" t="0" r="0" b="0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7D909" id="_x0000_s1033" type="#_x0000_t202" style="position:absolute;margin-left:0;margin-top:8.25pt;width:261pt;height:305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" fillcolor="#d9e2f3 [664]" strokecolor="#7030a0" strokeweight="2.25pt">
                <v:textbox>
                  <w:txbxContent>
                    <w:p w:rsidR="00E703D9" w:rsidRDefault="002334EA" w:rsidP="002334E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058E4C" wp14:editId="6AE5A0DD">
                            <wp:extent cx="2714625" cy="1495425"/>
                            <wp:effectExtent l="0" t="0" r="9525" b="9525"/>
                            <wp:docPr id="7" name="Picture 7" descr="Patterns in Nature Display Poste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Patterns in Nature Display Poster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120" t="2660" r="16242" b="294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14625" cy="1495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334EA" w:rsidRDefault="002334EA" w:rsidP="002334E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4E2D10" wp14:editId="0E316C89">
                            <wp:extent cx="370800" cy="399600"/>
                            <wp:effectExtent l="0" t="0" r="0" b="635"/>
                            <wp:docPr id="8" name="Picture 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0800" cy="399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46ED">
                        <w:rPr>
                          <w:rFonts w:ascii="Comic Sans MS" w:hAnsi="Comic Sans MS"/>
                        </w:rPr>
                        <w:t xml:space="preserve">                      </w:t>
                      </w:r>
                      <w:r w:rsidR="00B646E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D7E184" wp14:editId="3CF36948">
                            <wp:extent cx="485775" cy="381000"/>
                            <wp:effectExtent l="0" t="0" r="9525" b="0"/>
                            <wp:docPr id="10" name="Picture 1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5775" cy="381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46ED"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:rsidR="00523CE7" w:rsidRDefault="00523CE7" w:rsidP="002334E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7E2C20" wp14:editId="016F9781">
                            <wp:extent cx="476250" cy="419100"/>
                            <wp:effectExtent l="0" t="0" r="0" b="0"/>
                            <wp:docPr id="14" name="Picture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6250" cy="419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                    </w:t>
                      </w:r>
                      <w:r w:rsidR="00CD0FC5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366D9F" wp14:editId="4A183D4F">
                            <wp:extent cx="561975" cy="457200"/>
                            <wp:effectExtent l="0" t="0" r="9525" b="0"/>
                            <wp:docPr id="5" name="Picture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1439" t="19941" r="24385" b="25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1975" cy="4572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:rsidR="00523CE7" w:rsidRDefault="00523CE7" w:rsidP="002334E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CBFDA6" wp14:editId="27056EC2">
                            <wp:extent cx="370205" cy="371475"/>
                            <wp:effectExtent l="0" t="0" r="0" b="9525"/>
                            <wp:docPr id="6" name="Picture 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66266" b="5116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70205" cy="3714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B50FD5">
                        <w:rPr>
                          <w:rFonts w:ascii="Comic Sans MS" w:hAnsi="Comic Sans MS"/>
                        </w:rPr>
                        <w:t xml:space="preserve">                          </w:t>
                      </w:r>
                      <w:r w:rsidR="00CD0FC5">
                        <w:rPr>
                          <w:rFonts w:ascii="Comic Sans MS" w:hAnsi="Comic Sans MS"/>
                        </w:rPr>
                        <w:t xml:space="preserve"> </w:t>
                      </w:r>
                      <w:r w:rsidR="00B50FD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842A21" wp14:editId="13D1FAA0">
                            <wp:extent cx="552450" cy="361950"/>
                            <wp:effectExtent l="0" t="0" r="0" b="0"/>
                            <wp:docPr id="193" name="Picture 19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 rotWithShape="1"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" t="-248" r="-1793" b="-37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52450" cy="3619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0FC5">
                        <w:rPr>
                          <w:rFonts w:ascii="Comic Sans MS" w:hAnsi="Comic Sans MS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B50FD5" w:rsidRDefault="00C77D80" w:rsidP="002334E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</w:t>
                      </w:r>
                    </w:p>
                    <w:p w:rsidR="00623476" w:rsidRPr="007D2452" w:rsidRDefault="00623476" w:rsidP="002334EA">
                      <w:pPr>
                        <w:rPr>
                          <w:rFonts w:ascii="Comic Sans MS" w:hAnsi="Comic Sans MS"/>
                        </w:rPr>
                      </w:pPr>
                      <w:r w:rsidRPr="00623476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36AB921F" wp14:editId="6F1172C5">
                            <wp:extent cx="209550" cy="190500"/>
                            <wp:effectExtent l="0" t="0" r="0" b="0"/>
                            <wp:docPr id="202" name="Picture 2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550" cy="190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23476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37BEE0B7" wp14:editId="30BFB0D0">
                            <wp:extent cx="190500" cy="180975"/>
                            <wp:effectExtent l="0" t="0" r="0" b="9525"/>
                            <wp:docPr id="203" name="Picture 2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80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77D80" w:rsidRPr="00623476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741E93F0" wp14:editId="541E4D9B">
                            <wp:extent cx="209550" cy="190500"/>
                            <wp:effectExtent l="0" t="0" r="0" b="0"/>
                            <wp:docPr id="204" name="Picture 2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550" cy="190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77D80" w:rsidRPr="00623476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34FADD09" wp14:editId="16FE7D89">
                            <wp:extent cx="190500" cy="180975"/>
                            <wp:effectExtent l="0" t="0" r="0" b="9525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80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77D80" w:rsidRPr="00623476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35FA2814" wp14:editId="58E0526B">
                            <wp:extent cx="209550" cy="190500"/>
                            <wp:effectExtent l="0" t="0" r="0" b="0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550" cy="190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77D80">
                        <w:rPr>
                          <w:rFonts w:ascii="Comic Sans MS" w:hAnsi="Comic Sans MS"/>
                        </w:rPr>
                        <w:t xml:space="preserve">              </w:t>
                      </w:r>
                      <w:r w:rsidR="007511DD" w:rsidRPr="006F0191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474ACCD0" wp14:editId="1BA0193D">
                            <wp:extent cx="171450" cy="209550"/>
                            <wp:effectExtent l="0" t="0" r="0" b="0"/>
                            <wp:docPr id="220" name="Picture 2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0191" w:rsidRPr="006F0191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0500" cy="209550"/>
                            <wp:effectExtent l="0" t="0" r="0" b="0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0191" w:rsidRPr="006F0191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71450" cy="209550"/>
                            <wp:effectExtent l="0" t="0" r="0" b="0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0191" w:rsidRPr="006F0191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51B4CDC7" wp14:editId="20472343">
                            <wp:extent cx="171450" cy="209550"/>
                            <wp:effectExtent l="0" t="0" r="0" b="0"/>
                            <wp:docPr id="223" name="Picture 2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511DD" w:rsidRPr="007511DD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0500" cy="209550"/>
                            <wp:effectExtent l="0" t="0" r="0" b="0"/>
                            <wp:docPr id="224" name="Picture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0F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2943860</wp:posOffset>
                </wp:positionV>
                <wp:extent cx="504825" cy="276225"/>
                <wp:effectExtent l="0" t="0" r="28575" b="28575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FD5" w:rsidRDefault="00B50FD5">
                            <w:r>
                              <w:t>wavy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034" type="#_x0000_t202" style="position:absolute;margin-left:185.25pt;margin-top:231.8pt;width:39.7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" fillcolor="white [3201]" strokeweight=".5pt">
                <v:textbox>
                  <w:txbxContent>
                    <w:p w:rsidR="00B50FD5" w:rsidRDefault="00B50FD5">
                      <w:r>
                        <w:t>wavy</w:t>
                      </w:r>
                    </w:p>
                  </w:txbxContent>
                </v:textbox>
              </v:shape>
            </w:pict>
          </mc:Fallback>
        </mc:AlternateContent>
      </w:r>
      <w:r w:rsidR="00CD0F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2905760</wp:posOffset>
                </wp:positionV>
                <wp:extent cx="657225" cy="2762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0FC5" w:rsidRDefault="00CD0FC5">
                            <w:r>
                              <w:t>checked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6" o:spid="_x0000_s1035" type="#_x0000_t202" style="position:absolute;margin-left:48pt;margin-top:228.8pt;width:51.75pt;height:21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" fillcolor="white [3201]" strokeweight=".5pt">
                <v:textbox>
                  <w:txbxContent>
                    <w:p w:rsidR="00CD0FC5" w:rsidRDefault="00CD0FC5">
                      <w:r>
                        <w:t>checked</w:t>
                      </w:r>
                    </w:p>
                  </w:txbxContent>
                </v:textbox>
              </v:shape>
            </w:pict>
          </mc:Fallback>
        </mc:AlternateContent>
      </w:r>
      <w:r w:rsidR="00CD0F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2381250</wp:posOffset>
                </wp:positionV>
                <wp:extent cx="590550" cy="276225"/>
                <wp:effectExtent l="0" t="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CE7" w:rsidRDefault="00523CE7">
                            <w:r>
                              <w:t>zig zag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6" type="#_x0000_t202" style="position:absolute;margin-left:60.75pt;margin-top:187.5pt;width:46.5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" fillcolor="white [3201]" strokeweight=".5pt">
                <v:textbox>
                  <w:txbxContent>
                    <w:p w:rsidR="00523CE7" w:rsidRDefault="00523CE7">
                      <w:r>
                        <w:t>zig zag</w:t>
                      </w:r>
                    </w:p>
                  </w:txbxContent>
                </v:textbox>
              </v:shape>
            </w:pict>
          </mc:Fallback>
        </mc:AlternateContent>
      </w:r>
      <w:r w:rsidR="00523C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2410460</wp:posOffset>
                </wp:positionV>
                <wp:extent cx="809625" cy="276225"/>
                <wp:effectExtent l="0" t="0" r="28575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CE7" w:rsidRDefault="00523CE7">
                            <w:r>
                              <w:t>patchwork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" o:spid="_x0000_s1037" type="#_x0000_t202" style="position:absolute;margin-left:172.5pt;margin-top:189.8pt;width:63.75pt;height:21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" fillcolor="white [3201]" strokeweight=".5pt">
                <v:textbox>
                  <w:txbxContent>
                    <w:p w:rsidR="00523CE7" w:rsidRDefault="00523CE7">
                      <w:r>
                        <w:t>patchwork</w:t>
                      </w:r>
                    </w:p>
                  </w:txbxContent>
                </v:textbox>
              </v:shape>
            </w:pict>
          </mc:Fallback>
        </mc:AlternateContent>
      </w:r>
      <w:r w:rsidR="00523C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1867535</wp:posOffset>
                </wp:positionV>
                <wp:extent cx="542925" cy="26670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46ED" w:rsidRDefault="00B646ED">
                            <w:r>
                              <w:t>spiral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38" type="#_x0000_t202" style="position:absolute;margin-left:162pt;margin-top:147.05pt;width:42.75pt;height:2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" fillcolor="white [3201]" strokeweight=".5pt">
                <v:textbox>
                  <w:txbxContent>
                    <w:p w:rsidR="00B646ED" w:rsidRDefault="00B646ED">
                      <w:r>
                        <w:t>spiral</w:t>
                      </w:r>
                    </w:p>
                  </w:txbxContent>
                </v:textbox>
              </v:shape>
            </w:pict>
          </mc:Fallback>
        </mc:AlternateContent>
      </w:r>
      <w:r w:rsidR="00523C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1858010</wp:posOffset>
                </wp:positionV>
                <wp:extent cx="600075" cy="2667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46ED" w:rsidRDefault="00B646ED">
                            <w:r>
                              <w:t>spotty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9" type="#_x0000_t202" style="position:absolute;margin-left:46.5pt;margin-top:146.3pt;width:47.25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" fillcolor="white [3201]" strokeweight=".5pt">
                <v:textbox>
                  <w:txbxContent>
                    <w:p w:rsidR="00B646ED" w:rsidRDefault="00B646ED">
                      <w:r>
                        <w:t>spotty</w:t>
                      </w:r>
                    </w:p>
                  </w:txbxContent>
                </v:textbox>
              </v:shape>
            </w:pict>
          </mc:Fallback>
        </mc:AlternateContent>
      </w:r>
      <w:r w:rsidR="003615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028439" wp14:editId="12974358">
                <wp:simplePos x="0" y="0"/>
                <wp:positionH relativeFrom="column">
                  <wp:posOffset>3787140</wp:posOffset>
                </wp:positionH>
                <wp:positionV relativeFrom="paragraph">
                  <wp:posOffset>185420</wp:posOffset>
                </wp:positionV>
                <wp:extent cx="2522220" cy="1310640"/>
                <wp:effectExtent l="19050" t="19050" r="11430" b="228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3106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738" w:rsidRPr="00A04738" w:rsidRDefault="00A04738" w:rsidP="00A0473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0473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Knowledge Organiser</w:t>
                            </w:r>
                          </w:p>
                          <w:p w:rsidR="00A04738" w:rsidRPr="007D2452" w:rsidRDefault="009531B9" w:rsidP="00A047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Shape and Pattern</w:t>
                            </w:r>
                          </w:p>
                          <w:p w:rsidR="00A04738" w:rsidRDefault="00A04738" w:rsidP="00A0473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04738" w:rsidRDefault="00A04738" w:rsidP="00A0473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04738" w:rsidRPr="00A04738" w:rsidRDefault="00A0473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28439" id="_x0000_s1040" type="#_x0000_t202" style="position:absolute;margin-left:298.2pt;margin-top:14.6pt;width:198.6pt;height:10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" fillcolor="#ffe599 [1303]" strokecolor="#7030a0" strokeweight="2.25pt">
                <v:textbox>
                  <w:txbxContent>
                    <w:p w:rsidR="00A04738" w:rsidRPr="00A04738" w:rsidRDefault="00A04738" w:rsidP="00A0473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04738">
                        <w:rPr>
                          <w:rFonts w:ascii="Comic Sans MS" w:hAnsi="Comic Sans MS"/>
                          <w:sz w:val="32"/>
                          <w:szCs w:val="32"/>
                        </w:rPr>
                        <w:t>Knowledge Organiser</w:t>
                      </w:r>
                    </w:p>
                    <w:p w:rsidR="00A04738" w:rsidRPr="007D2452" w:rsidRDefault="009531B9" w:rsidP="00A04738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Shape and Pattern</w:t>
                      </w:r>
                    </w:p>
                    <w:p w:rsidR="00A04738" w:rsidRDefault="00A04738" w:rsidP="00A0473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04738" w:rsidRDefault="00A04738" w:rsidP="00A0473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04738" w:rsidRPr="00A04738" w:rsidRDefault="00A0473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4025">
        <w:rPr>
          <w:noProof/>
          <w:lang w:eastAsia="en-GB"/>
        </w:rPr>
        <w:t xml:space="preserve"> </w:t>
      </w:r>
    </w:p>
    <w:sectPr w:rsidR="00C117BB" w:rsidSect="00567D4E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DA6"/>
    <w:rsid w:val="000453C3"/>
    <w:rsid w:val="00082AD1"/>
    <w:rsid w:val="000A16D4"/>
    <w:rsid w:val="000A4631"/>
    <w:rsid w:val="000F47B9"/>
    <w:rsid w:val="001040EE"/>
    <w:rsid w:val="00116130"/>
    <w:rsid w:val="00136666"/>
    <w:rsid w:val="00150FF2"/>
    <w:rsid w:val="00215650"/>
    <w:rsid w:val="002334EA"/>
    <w:rsid w:val="002345DE"/>
    <w:rsid w:val="002C1742"/>
    <w:rsid w:val="002E0DA6"/>
    <w:rsid w:val="002F4850"/>
    <w:rsid w:val="0036154D"/>
    <w:rsid w:val="00444025"/>
    <w:rsid w:val="00523CE7"/>
    <w:rsid w:val="00567D4E"/>
    <w:rsid w:val="00592934"/>
    <w:rsid w:val="00623476"/>
    <w:rsid w:val="0064122C"/>
    <w:rsid w:val="00685491"/>
    <w:rsid w:val="006F0191"/>
    <w:rsid w:val="006F714F"/>
    <w:rsid w:val="00707CC7"/>
    <w:rsid w:val="007511DD"/>
    <w:rsid w:val="00766BC6"/>
    <w:rsid w:val="0077156C"/>
    <w:rsid w:val="0077260D"/>
    <w:rsid w:val="007A7E71"/>
    <w:rsid w:val="007D2452"/>
    <w:rsid w:val="007E7C58"/>
    <w:rsid w:val="00851458"/>
    <w:rsid w:val="0089067C"/>
    <w:rsid w:val="008F262B"/>
    <w:rsid w:val="009531B9"/>
    <w:rsid w:val="009B0D01"/>
    <w:rsid w:val="00A04738"/>
    <w:rsid w:val="00A05A3E"/>
    <w:rsid w:val="00AC306E"/>
    <w:rsid w:val="00AD2C88"/>
    <w:rsid w:val="00AE691C"/>
    <w:rsid w:val="00B50FD5"/>
    <w:rsid w:val="00B646ED"/>
    <w:rsid w:val="00B77097"/>
    <w:rsid w:val="00BB45F9"/>
    <w:rsid w:val="00BD7680"/>
    <w:rsid w:val="00C77D80"/>
    <w:rsid w:val="00CB2163"/>
    <w:rsid w:val="00CD0FC5"/>
    <w:rsid w:val="00D047B4"/>
    <w:rsid w:val="00D325D1"/>
    <w:rsid w:val="00D33AE2"/>
    <w:rsid w:val="00DB3304"/>
    <w:rsid w:val="00E03880"/>
    <w:rsid w:val="00E073DC"/>
    <w:rsid w:val="00E45DCE"/>
    <w:rsid w:val="00E703D9"/>
    <w:rsid w:val="00F7587F"/>
    <w:rsid w:val="00FA0F87"/>
    <w:rsid w:val="00FC3A53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CEF217-2C2F-4D24-941B-22D37A02B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9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emf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23" Type="http://schemas.openxmlformats.org/officeDocument/2006/relationships/image" Target="media/image20.emf"/><Relationship Id="rId10" Type="http://schemas.openxmlformats.org/officeDocument/2006/relationships/image" Target="media/image7.jpg"/><Relationship Id="rId19" Type="http://schemas.openxmlformats.org/officeDocument/2006/relationships/image" Target="media/image16.emf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g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A82FEC5A</Template>
  <TotalTime>108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McGrath</dc:creator>
  <cp:keywords/>
  <dc:description/>
  <cp:lastModifiedBy>Amandeep Bains</cp:lastModifiedBy>
  <cp:revision>13</cp:revision>
  <cp:lastPrinted>2020-11-05T12:56:00Z</cp:lastPrinted>
  <dcterms:created xsi:type="dcterms:W3CDTF">2021-10-30T09:01:00Z</dcterms:created>
  <dcterms:modified xsi:type="dcterms:W3CDTF">2021-10-30T10:48:00Z</dcterms:modified>
</cp:coreProperties>
</file>